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7AB6C941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4E407457" w14:textId="185ACE54" w:rsidR="000629D5" w:rsidRDefault="007C7822" w:rsidP="00467697">
            <w:pPr>
              <w:tabs>
                <w:tab w:val="left" w:pos="990"/>
              </w:tabs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0A7DD5DE" wp14:editId="609453E5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4946015</wp:posOffset>
                      </wp:positionV>
                      <wp:extent cx="2122805" cy="2122805"/>
                      <wp:effectExtent l="19050" t="19050" r="29845" b="29845"/>
                      <wp:wrapTight wrapText="bothSides">
                        <wp:wrapPolygon edited="0">
                          <wp:start x="8723" y="-194"/>
                          <wp:lineTo x="7172" y="-194"/>
                          <wp:lineTo x="2520" y="2132"/>
                          <wp:lineTo x="2520" y="2908"/>
                          <wp:lineTo x="388" y="5427"/>
                          <wp:lineTo x="-194" y="6978"/>
                          <wp:lineTo x="-194" y="13569"/>
                          <wp:lineTo x="194" y="15313"/>
                          <wp:lineTo x="2326" y="18802"/>
                          <wp:lineTo x="6978" y="21516"/>
                          <wp:lineTo x="8335" y="21710"/>
                          <wp:lineTo x="13181" y="21710"/>
                          <wp:lineTo x="14150" y="21516"/>
                          <wp:lineTo x="19190" y="18608"/>
                          <wp:lineTo x="21322" y="15313"/>
                          <wp:lineTo x="21710" y="12406"/>
                          <wp:lineTo x="21710" y="8529"/>
                          <wp:lineTo x="21128" y="6009"/>
                          <wp:lineTo x="19190" y="3101"/>
                          <wp:lineTo x="18996" y="2326"/>
                          <wp:lineTo x="13956" y="-194"/>
                          <wp:lineTo x="12793" y="-194"/>
                          <wp:lineTo x="8723" y="-194"/>
                        </wp:wrapPolygon>
                      </wp:wrapTight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oval w14:anchorId="2CC331C4" id="Oval 2" o:spid="_x0000_s1026" alt="Title: Professional Headshot of Man" style="position:absolute;margin-left:-2.75pt;margin-top:389.45pt;width:167.15pt;height:167.1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" strokecolor="#94b6d2 [3204]" strokeweight="5pt">
                      <v:fill r:id="rId11" o:title="" recolor="t" rotate="t" type="frame"/>
                      <v:stroke joinstyle="miter"/>
                      <w10:wrap type="tigh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697FB18D" wp14:editId="1CB19A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2257425</wp:posOffset>
                      </wp:positionV>
                      <wp:extent cx="2122805" cy="2122805"/>
                      <wp:effectExtent l="19050" t="19050" r="29845" b="29845"/>
                      <wp:wrapTight wrapText="bothSides">
                        <wp:wrapPolygon edited="0">
                          <wp:start x="8723" y="-194"/>
                          <wp:lineTo x="7172" y="-194"/>
                          <wp:lineTo x="2520" y="2132"/>
                          <wp:lineTo x="2520" y="2908"/>
                          <wp:lineTo x="388" y="5427"/>
                          <wp:lineTo x="-194" y="6978"/>
                          <wp:lineTo x="-194" y="13569"/>
                          <wp:lineTo x="194" y="15313"/>
                          <wp:lineTo x="2326" y="18802"/>
                          <wp:lineTo x="6978" y="21516"/>
                          <wp:lineTo x="8335" y="21710"/>
                          <wp:lineTo x="13181" y="21710"/>
                          <wp:lineTo x="14150" y="21516"/>
                          <wp:lineTo x="19190" y="18608"/>
                          <wp:lineTo x="21322" y="15313"/>
                          <wp:lineTo x="21710" y="12406"/>
                          <wp:lineTo x="21710" y="8529"/>
                          <wp:lineTo x="21128" y="6009"/>
                          <wp:lineTo x="19190" y="3101"/>
                          <wp:lineTo x="18996" y="2326"/>
                          <wp:lineTo x="13956" y="-194"/>
                          <wp:lineTo x="12793" y="-194"/>
                          <wp:lineTo x="8723" y="-194"/>
                        </wp:wrapPolygon>
                      </wp:wrapTight>
                      <wp:docPr id="6" name="Oval 6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oval w14:anchorId="2BE0FF29" id="Oval 6" o:spid="_x0000_s1026" alt="Title: Professional Headshot of Man" style="position:absolute;margin-left:-1.5pt;margin-top:177.75pt;width:167.15pt;height:167.1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nFJnk88WFADPFhQAFQAAAGRycy9t&#10;ZWRpYS9pbWFnZTEuanBlZ//Y/+AAEEpGSUYAAQEBAUoBSgAA/9sAQwACAQEBAQECAQEBAgICAgIE&#10;AwICAgIFBAQDBAYFBgYGBQYGBgcJCAYHCQcGBggLCAkKCgoKCgYICwwLCgwJCgoK/9sAQwECAgIC&#10;AgIFAwMFCgcGBwoKCgoKCgoKCgoKCgoKCgoKCgoKCgoKCgoKCgoKCgoKCgoKCgoKCgoKCgoKCgoK&#10;CgoK/8AAEQgHvA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" strokecolor="#94b6d2 [3204]" strokeweight="5pt">
                      <v:fill r:id="rId13" o:title="" recolor="t" rotate="t" type="frame"/>
                      <v:stroke joinstyle="miter"/>
                      <w10:wrap type="tigh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74BAB0BB" wp14:editId="3290A3C0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7479665</wp:posOffset>
                  </wp:positionV>
                  <wp:extent cx="1504950" cy="790575"/>
                  <wp:effectExtent l="0" t="0" r="0" b="9525"/>
                  <wp:wrapTight wrapText="bothSides">
                    <wp:wrapPolygon edited="0">
                      <wp:start x="11210" y="0"/>
                      <wp:lineTo x="7929" y="3123"/>
                      <wp:lineTo x="5742" y="6246"/>
                      <wp:lineTo x="5742" y="8328"/>
                      <wp:lineTo x="0" y="15614"/>
                      <wp:lineTo x="0" y="21340"/>
                      <wp:lineTo x="21327" y="21340"/>
                      <wp:lineTo x="21327" y="16655"/>
                      <wp:lineTo x="15585" y="8328"/>
                      <wp:lineTo x="15038" y="4684"/>
                      <wp:lineTo x="13671" y="0"/>
                      <wp:lineTo x="1121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064F2EB" wp14:editId="52399688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354330</wp:posOffset>
                  </wp:positionV>
                  <wp:extent cx="2455545" cy="1524000"/>
                  <wp:effectExtent l="0" t="0" r="0" b="0"/>
                  <wp:wrapTight wrapText="bothSides">
                    <wp:wrapPolygon edited="0">
                      <wp:start x="2346" y="4050"/>
                      <wp:lineTo x="1676" y="8910"/>
                      <wp:lineTo x="1173" y="15120"/>
                      <wp:lineTo x="1508" y="15660"/>
                      <wp:lineTo x="2514" y="16200"/>
                      <wp:lineTo x="19773" y="16200"/>
                      <wp:lineTo x="20109" y="11070"/>
                      <wp:lineTo x="18768" y="10530"/>
                      <wp:lineTo x="11562" y="8910"/>
                      <wp:lineTo x="11730" y="7830"/>
                      <wp:lineTo x="10054" y="6750"/>
                      <wp:lineTo x="4692" y="4050"/>
                      <wp:lineTo x="2346" y="405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19BC0845" w14:textId="77777777" w:rsidR="000629D5" w:rsidRDefault="000629D5" w:rsidP="00467697">
            <w:pPr>
              <w:tabs>
                <w:tab w:val="left" w:pos="990"/>
              </w:tabs>
              <w:jc w:val="both"/>
            </w:pPr>
          </w:p>
        </w:tc>
        <w:tc>
          <w:tcPr>
            <w:tcW w:w="6470" w:type="dxa"/>
            <w:vMerge w:val="restart"/>
            <w:vAlign w:val="center"/>
          </w:tcPr>
          <w:p w14:paraId="5D9610A9" w14:textId="1A1DEC46" w:rsidR="000629D5" w:rsidRDefault="007C7822" w:rsidP="00485435">
            <w:pPr>
              <w:pStyle w:val="Address"/>
              <w:jc w:val="right"/>
            </w:pPr>
            <w:r>
              <w:t>NR Training School of Horticulture</w:t>
            </w:r>
          </w:p>
          <w:p w14:paraId="610A1C2D" w14:textId="347B9A61" w:rsidR="000629D5" w:rsidRDefault="007C7822" w:rsidP="00485435">
            <w:pPr>
              <w:pStyle w:val="Address"/>
              <w:jc w:val="right"/>
            </w:pPr>
            <w:r>
              <w:t>The Old Shop</w:t>
            </w:r>
          </w:p>
          <w:p w14:paraId="5BE7E30E" w14:textId="4CF003B7" w:rsidR="000629D5" w:rsidRDefault="007C7822" w:rsidP="00485435">
            <w:pPr>
              <w:pStyle w:val="Address"/>
              <w:jc w:val="right"/>
            </w:pPr>
            <w:r>
              <w:t>Lowther Castle and Gardens</w:t>
            </w:r>
          </w:p>
          <w:p w14:paraId="69FE81D3" w14:textId="0C01A7E7" w:rsidR="000629D5" w:rsidRDefault="007C7822" w:rsidP="00485435">
            <w:pPr>
              <w:pStyle w:val="Address"/>
              <w:jc w:val="right"/>
            </w:pPr>
            <w:r>
              <w:t>Lowther, Penrith</w:t>
            </w:r>
          </w:p>
          <w:p w14:paraId="63C77183" w14:textId="269E887D" w:rsidR="000629D5" w:rsidRDefault="007C7822" w:rsidP="00485435">
            <w:pPr>
              <w:pStyle w:val="Address"/>
              <w:jc w:val="right"/>
            </w:pPr>
            <w:r>
              <w:t>Cumbria CA10 2HH</w:t>
            </w:r>
          </w:p>
          <w:p w14:paraId="755AA413" w14:textId="62C3C335" w:rsidR="000629D5" w:rsidRDefault="000629D5" w:rsidP="00467697">
            <w:pPr>
              <w:jc w:val="both"/>
            </w:pPr>
            <w:r w:rsidRPr="00BF09B3">
              <w:t xml:space="preserve">Dear </w:t>
            </w:r>
            <w:r w:rsidR="00C179FE">
              <w:t>Scholarship Applicant</w:t>
            </w:r>
            <w:r w:rsidRPr="00BF09B3">
              <w:t>,</w:t>
            </w:r>
          </w:p>
          <w:p w14:paraId="4A0288C3" w14:textId="33AD7D27" w:rsidR="004263C1" w:rsidRDefault="004263C1" w:rsidP="00BC774D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Do you grow plants at home or help out on an allotment?</w:t>
            </w:r>
          </w:p>
          <w:p w14:paraId="21A70C53" w14:textId="3A3A3DFD" w:rsidR="004263C1" w:rsidRDefault="004263C1" w:rsidP="00BC774D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Do you like working outdoors and have green fingers?</w:t>
            </w:r>
          </w:p>
          <w:p w14:paraId="13F14E9D" w14:textId="224BC199" w:rsidR="004263C1" w:rsidRDefault="004263C1" w:rsidP="00BC774D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If so</w:t>
            </w:r>
            <w:r w:rsidR="00BC774D">
              <w:t>,</w:t>
            </w:r>
            <w:r>
              <w:t xml:space="preserve"> a career in horticulture might just be what you need?</w:t>
            </w:r>
          </w:p>
          <w:p w14:paraId="6CB25AAC" w14:textId="4BBAFFC1" w:rsidR="00C179FE" w:rsidRDefault="00BC774D" w:rsidP="00467697">
            <w:pPr>
              <w:jc w:val="both"/>
            </w:pPr>
            <w:r>
              <w:t>A horticulture career</w:t>
            </w:r>
            <w:r w:rsidR="004263C1">
              <w:t xml:space="preserve"> is an exciting path to follow with dozens of roles in this important sector.</w:t>
            </w:r>
            <w:r w:rsidR="00375DA1">
              <w:t xml:space="preserve"> </w:t>
            </w:r>
            <w:r w:rsidR="00C179FE">
              <w:t>Our sector supports food security, the environment, wellbeing, landscapes and tourism and is a vital part of the UK economy.</w:t>
            </w:r>
            <w:r w:rsidR="00375DA1">
              <w:t xml:space="preserve"> </w:t>
            </w:r>
            <w:r w:rsidR="00C179FE">
              <w:t>There is a massive green skills gap, with 70% of employers saying they can’t find skilled workers.</w:t>
            </w:r>
          </w:p>
          <w:p w14:paraId="2B062356" w14:textId="66BAD72C" w:rsidR="00C179FE" w:rsidRDefault="00375DA1" w:rsidP="00467697">
            <w:pPr>
              <w:jc w:val="both"/>
            </w:pPr>
            <w:r>
              <w:t>To get you started with a new career o</w:t>
            </w:r>
            <w:r w:rsidR="00C179FE">
              <w:t>ur Scholarship Programme</w:t>
            </w:r>
            <w:r w:rsidR="004263C1">
              <w:t xml:space="preserve"> includes:</w:t>
            </w:r>
          </w:p>
          <w:p w14:paraId="0670BB44" w14:textId="7CFF481D" w:rsidR="00C179FE" w:rsidRDefault="00C179FE" w:rsidP="004263C1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Year 1 funding to complete our Certificate in Horticulture worth £9</w:t>
            </w:r>
            <w:r w:rsidR="004263C1">
              <w:t>5</w:t>
            </w:r>
            <w:r>
              <w:t>0 (1 day/week for 2</w:t>
            </w:r>
            <w:r w:rsidR="004263C1">
              <w:t>6</w:t>
            </w:r>
            <w:r>
              <w:t xml:space="preserve"> weeks)</w:t>
            </w:r>
          </w:p>
          <w:p w14:paraId="460A737B" w14:textId="4BE9C59E" w:rsidR="004263C1" w:rsidRDefault="004263C1" w:rsidP="004263C1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Year 2 funding to complete our Diploma in Horticulture worth £950 (1 day/week for 26 weeks)</w:t>
            </w:r>
          </w:p>
          <w:p w14:paraId="624F2D84" w14:textId="1F5C25F2" w:rsidR="004263C1" w:rsidRDefault="004263C1" w:rsidP="004263C1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Support to find a work placement or job with a local horticultural employer</w:t>
            </w:r>
          </w:p>
          <w:p w14:paraId="2D288A7C" w14:textId="31D02ACC" w:rsidR="004263C1" w:rsidRDefault="004263C1" w:rsidP="004263C1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Support to apply for additional funding for transport and course resources</w:t>
            </w:r>
          </w:p>
          <w:p w14:paraId="2E275505" w14:textId="583B5C58" w:rsidR="004263C1" w:rsidRDefault="004263C1" w:rsidP="00467697">
            <w:pPr>
              <w:jc w:val="both"/>
            </w:pPr>
            <w:r>
              <w:t>This scholarship is open to anyone aged 18-25 who lives in Cumbria and is passionate about horticulture.</w:t>
            </w:r>
          </w:p>
          <w:p w14:paraId="32C9E362" w14:textId="668D30C3" w:rsidR="007C7822" w:rsidRDefault="00BC774D" w:rsidP="00467697">
            <w:pPr>
              <w:jc w:val="both"/>
            </w:pPr>
            <w:r>
              <w:t>O</w:t>
            </w:r>
            <w:r w:rsidR="007C7822">
              <w:t>ur horticultural course</w:t>
            </w:r>
            <w:r>
              <w:t>s are</w:t>
            </w:r>
            <w:r w:rsidR="007C7822">
              <w:t xml:space="preserve"> based at Lowther Castle and Gardens</w:t>
            </w:r>
            <w:r>
              <w:t xml:space="preserve"> which is home to an amazing range of gardens to learn in.</w:t>
            </w:r>
          </w:p>
          <w:p w14:paraId="519499FB" w14:textId="7A56CE91" w:rsidR="00BC774D" w:rsidRDefault="00BC774D" w:rsidP="00467697">
            <w:pPr>
              <w:jc w:val="both"/>
            </w:pPr>
            <w:r>
              <w:t xml:space="preserve">If you are interested in applying, please complete the form below </w:t>
            </w:r>
            <w:r w:rsidR="008F3CE7">
              <w:t xml:space="preserve">and </w:t>
            </w:r>
            <w:r>
              <w:t>email</w:t>
            </w:r>
            <w:r w:rsidR="008F3CE7">
              <w:t xml:space="preserve"> to</w:t>
            </w:r>
            <w:r>
              <w:t xml:space="preserve"> </w:t>
            </w:r>
            <w:hyperlink r:id="rId16" w:history="1">
              <w:r w:rsidRPr="005617E2">
                <w:rPr>
                  <w:rStyle w:val="Hyperlink"/>
                </w:rPr>
                <w:t>jane@newtonriggtraining.co.uk</w:t>
              </w:r>
            </w:hyperlink>
            <w:r w:rsidR="008F3CE7">
              <w:t xml:space="preserve"> alongside your personal statement</w:t>
            </w:r>
            <w:r w:rsidR="00375DA1">
              <w:t xml:space="preserve">. Our scholarship team will review your application- </w:t>
            </w:r>
            <w:r w:rsidR="00375DA1" w:rsidRPr="00375DA1">
              <w:rPr>
                <w:b/>
                <w:bCs/>
              </w:rPr>
              <w:t>we only have 2 places available so get your application in now!</w:t>
            </w:r>
          </w:p>
          <w:p w14:paraId="4EE87ED3" w14:textId="52A22718" w:rsidR="00BC774D" w:rsidRDefault="00BC774D" w:rsidP="00467697">
            <w:pPr>
              <w:jc w:val="both"/>
            </w:pPr>
            <w:r>
              <w:t>We look forward to hearing from you soon!</w:t>
            </w:r>
          </w:p>
          <w:p w14:paraId="6546417C" w14:textId="28BF78BA" w:rsidR="00BC774D" w:rsidRPr="008F3CE7" w:rsidRDefault="002E0472" w:rsidP="00467697">
            <w:pPr>
              <w:jc w:val="both"/>
              <w:rPr>
                <w:b/>
                <w:bCs/>
              </w:rPr>
            </w:pPr>
            <w:r w:rsidRPr="008F3CE7">
              <w:rPr>
                <w:b/>
                <w:bCs/>
              </w:rPr>
              <w:lastRenderedPageBreak/>
              <w:t>Application Form for Scholarship Programme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76"/>
              <w:gridCol w:w="4154"/>
            </w:tblGrid>
            <w:tr w:rsidR="007C7822" w14:paraId="28589579" w14:textId="77777777" w:rsidTr="002E0472">
              <w:tc>
                <w:tcPr>
                  <w:tcW w:w="2076" w:type="dxa"/>
                </w:tcPr>
                <w:p w14:paraId="61D8AE07" w14:textId="77777777" w:rsidR="007C7822" w:rsidRDefault="007C7822" w:rsidP="00467697">
                  <w:pPr>
                    <w:jc w:val="both"/>
                  </w:pPr>
                  <w:r>
                    <w:t>Name</w:t>
                  </w:r>
                </w:p>
                <w:p w14:paraId="5CFB4394" w14:textId="548733BD" w:rsidR="002E0472" w:rsidRDefault="002E0472" w:rsidP="00467697">
                  <w:pPr>
                    <w:jc w:val="both"/>
                  </w:pPr>
                </w:p>
              </w:tc>
              <w:tc>
                <w:tcPr>
                  <w:tcW w:w="4154" w:type="dxa"/>
                </w:tcPr>
                <w:p w14:paraId="2E5C5C95" w14:textId="15CC5E77" w:rsidR="007C7822" w:rsidRDefault="007C7822" w:rsidP="00467697">
                  <w:pPr>
                    <w:jc w:val="both"/>
                  </w:pPr>
                </w:p>
              </w:tc>
            </w:tr>
            <w:tr w:rsidR="007C7822" w14:paraId="19B73148" w14:textId="77777777" w:rsidTr="002E0472">
              <w:tc>
                <w:tcPr>
                  <w:tcW w:w="2076" w:type="dxa"/>
                </w:tcPr>
                <w:p w14:paraId="38161812" w14:textId="161043D5" w:rsidR="00BC774D" w:rsidRDefault="00BC774D" w:rsidP="008D2874">
                  <w:r>
                    <w:t>Home address</w:t>
                  </w:r>
                </w:p>
                <w:p w14:paraId="09070D29" w14:textId="77777777" w:rsidR="00BC774D" w:rsidRDefault="00BC774D" w:rsidP="008D2874"/>
                <w:p w14:paraId="696B1886" w14:textId="05416040" w:rsidR="007C7822" w:rsidRDefault="002A2BC5" w:rsidP="008D2874">
                  <w:r>
                    <w:t xml:space="preserve"> </w:t>
                  </w:r>
                </w:p>
              </w:tc>
              <w:tc>
                <w:tcPr>
                  <w:tcW w:w="4154" w:type="dxa"/>
                </w:tcPr>
                <w:p w14:paraId="595B9DBE" w14:textId="77777777" w:rsidR="007C7822" w:rsidRDefault="007C7822" w:rsidP="00467697">
                  <w:pPr>
                    <w:jc w:val="both"/>
                  </w:pPr>
                </w:p>
                <w:p w14:paraId="0AF4964C" w14:textId="77777777" w:rsidR="008F3CE7" w:rsidRDefault="008F3CE7" w:rsidP="00467697">
                  <w:pPr>
                    <w:jc w:val="both"/>
                  </w:pPr>
                </w:p>
                <w:p w14:paraId="1BCEAC81" w14:textId="77777777" w:rsidR="008F3CE7" w:rsidRDefault="008F3CE7" w:rsidP="00467697">
                  <w:pPr>
                    <w:jc w:val="both"/>
                  </w:pPr>
                </w:p>
                <w:p w14:paraId="77F3CF55" w14:textId="77777777" w:rsidR="008F3CE7" w:rsidRDefault="008F3CE7" w:rsidP="00467697">
                  <w:pPr>
                    <w:jc w:val="both"/>
                  </w:pPr>
                </w:p>
                <w:p w14:paraId="4C98B727" w14:textId="62BC96D8" w:rsidR="008F3CE7" w:rsidRDefault="008F3CE7" w:rsidP="00467697">
                  <w:pPr>
                    <w:jc w:val="both"/>
                  </w:pPr>
                </w:p>
              </w:tc>
            </w:tr>
            <w:tr w:rsidR="00A17D52" w14:paraId="40806FBD" w14:textId="77777777" w:rsidTr="002E0472">
              <w:tc>
                <w:tcPr>
                  <w:tcW w:w="2076" w:type="dxa"/>
                </w:tcPr>
                <w:p w14:paraId="1737919B" w14:textId="5C998FF0" w:rsidR="00A17D52" w:rsidRDefault="00BC774D" w:rsidP="00467697">
                  <w:pPr>
                    <w:jc w:val="both"/>
                  </w:pPr>
                  <w:r>
                    <w:t>DOB</w:t>
                  </w:r>
                </w:p>
              </w:tc>
              <w:tc>
                <w:tcPr>
                  <w:tcW w:w="4154" w:type="dxa"/>
                </w:tcPr>
                <w:p w14:paraId="49D9B84E" w14:textId="72A809E3" w:rsidR="00A17D52" w:rsidRDefault="00A17D52" w:rsidP="00467697">
                  <w:pPr>
                    <w:jc w:val="both"/>
                  </w:pPr>
                </w:p>
              </w:tc>
            </w:tr>
            <w:tr w:rsidR="00BC774D" w14:paraId="11DA565C" w14:textId="77777777" w:rsidTr="002E0472">
              <w:tc>
                <w:tcPr>
                  <w:tcW w:w="2076" w:type="dxa"/>
                </w:tcPr>
                <w:p w14:paraId="7A3F6AAA" w14:textId="4D9671E3" w:rsidR="00BC774D" w:rsidRDefault="00BC774D" w:rsidP="00467697">
                  <w:pPr>
                    <w:jc w:val="both"/>
                  </w:pPr>
                  <w:r>
                    <w:t xml:space="preserve">Email </w:t>
                  </w:r>
                </w:p>
              </w:tc>
              <w:tc>
                <w:tcPr>
                  <w:tcW w:w="4154" w:type="dxa"/>
                </w:tcPr>
                <w:p w14:paraId="6DEC0074" w14:textId="1F9BE16A" w:rsidR="00BC774D" w:rsidRDefault="00BC774D" w:rsidP="00467697">
                  <w:pPr>
                    <w:jc w:val="both"/>
                  </w:pPr>
                </w:p>
              </w:tc>
            </w:tr>
            <w:tr w:rsidR="00BC774D" w14:paraId="620F4E79" w14:textId="77777777" w:rsidTr="002E0472">
              <w:tc>
                <w:tcPr>
                  <w:tcW w:w="2076" w:type="dxa"/>
                </w:tcPr>
                <w:p w14:paraId="201CBEAC" w14:textId="34EA00F7" w:rsidR="00BC774D" w:rsidRDefault="00BC774D" w:rsidP="00467697">
                  <w:pPr>
                    <w:jc w:val="both"/>
                  </w:pPr>
                  <w:r>
                    <w:t>Phone</w:t>
                  </w:r>
                </w:p>
              </w:tc>
              <w:tc>
                <w:tcPr>
                  <w:tcW w:w="4154" w:type="dxa"/>
                </w:tcPr>
                <w:p w14:paraId="09CB9492" w14:textId="77777777" w:rsidR="00BC774D" w:rsidRDefault="00BC774D" w:rsidP="00467697">
                  <w:pPr>
                    <w:jc w:val="both"/>
                  </w:pPr>
                </w:p>
              </w:tc>
            </w:tr>
            <w:tr w:rsidR="002E0472" w14:paraId="12D2C3BC" w14:textId="77777777" w:rsidTr="00375DA1">
              <w:trPr>
                <w:trHeight w:val="1304"/>
              </w:trPr>
              <w:tc>
                <w:tcPr>
                  <w:tcW w:w="6230" w:type="dxa"/>
                  <w:gridSpan w:val="2"/>
                </w:tcPr>
                <w:p w14:paraId="34BFA2F4" w14:textId="0C7BD70F" w:rsidR="00375DA1" w:rsidRDefault="00375DA1" w:rsidP="00375DA1">
                  <w:pPr>
                    <w:jc w:val="both"/>
                  </w:pPr>
                  <w:r>
                    <w:t>Personal Statement to be emailed</w:t>
                  </w:r>
                  <w:r w:rsidR="008F3CE7">
                    <w:t xml:space="preserve"> separately</w:t>
                  </w:r>
                  <w:r>
                    <w:t>.</w:t>
                  </w:r>
                </w:p>
                <w:p w14:paraId="772CF57D" w14:textId="7A1A5C86" w:rsidR="00375DA1" w:rsidRDefault="00375DA1" w:rsidP="008F3CE7">
                  <w:pPr>
                    <w:jc w:val="both"/>
                  </w:pPr>
                  <w:r>
                    <w:t>In no more than 500 words p</w:t>
                  </w:r>
                  <w:r w:rsidR="002E0472">
                    <w:t>lease let us know about your interest in horticulture and</w:t>
                  </w:r>
                  <w:r>
                    <w:t xml:space="preserve"> why you feel you should be awarded this scholarship. </w:t>
                  </w:r>
                </w:p>
              </w:tc>
            </w:tr>
          </w:tbl>
          <w:p w14:paraId="70869988" w14:textId="59AB2866" w:rsidR="00B0240F" w:rsidRDefault="00B0240F" w:rsidP="00467697">
            <w:pPr>
              <w:jc w:val="both"/>
            </w:pPr>
          </w:p>
          <w:p w14:paraId="1639C8F1" w14:textId="750E9E9D" w:rsidR="00375DA1" w:rsidRDefault="00375DA1" w:rsidP="00467697">
            <w:pPr>
              <w:jc w:val="both"/>
            </w:pPr>
            <w:r>
              <w:t xml:space="preserve">Please email this form and your accompanying personal statement to </w:t>
            </w:r>
            <w:hyperlink r:id="rId17" w:history="1">
              <w:r w:rsidRPr="005617E2">
                <w:rPr>
                  <w:rStyle w:val="Hyperlink"/>
                </w:rPr>
                <w:t>jane@newtonriggtraining.co.uk</w:t>
              </w:r>
            </w:hyperlink>
            <w:r>
              <w:t>.</w:t>
            </w:r>
          </w:p>
          <w:p w14:paraId="4CE7D928" w14:textId="7582B190" w:rsidR="00375DA1" w:rsidRDefault="00375DA1" w:rsidP="00467697">
            <w:pPr>
              <w:jc w:val="both"/>
            </w:pPr>
          </w:p>
          <w:p w14:paraId="5307B875" w14:textId="6A3C3EE9" w:rsidR="00375DA1" w:rsidRDefault="00375DA1" w:rsidP="00467697">
            <w:pPr>
              <w:jc w:val="both"/>
            </w:pPr>
          </w:p>
          <w:p w14:paraId="49667323" w14:textId="126683B1" w:rsidR="00BC774D" w:rsidRPr="00375DA1" w:rsidRDefault="00BC774D" w:rsidP="00BC774D">
            <w:pPr>
              <w:pStyle w:val="Heading2"/>
              <w:rPr>
                <w:b w:val="0"/>
                <w:bCs w:val="0"/>
              </w:rPr>
            </w:pPr>
            <w:r w:rsidRPr="00375DA1">
              <w:rPr>
                <w:b w:val="0"/>
                <w:bCs w:val="0"/>
              </w:rPr>
              <w:t xml:space="preserve">We will only use your personal information as set out in our privacy policy: </w:t>
            </w:r>
            <w:hyperlink r:id="rId18" w:history="1">
              <w:r w:rsidRPr="00375DA1">
                <w:rPr>
                  <w:rStyle w:val="Hyperlink"/>
                  <w:b w:val="0"/>
                  <w:bCs w:val="0"/>
                </w:rPr>
                <w:t xml:space="preserve">available </w:t>
              </w:r>
              <w:r w:rsidR="002E0472" w:rsidRPr="00375DA1">
                <w:rPr>
                  <w:rStyle w:val="Hyperlink"/>
                  <w:b w:val="0"/>
                  <w:bCs w:val="0"/>
                </w:rPr>
                <w:t>HERE</w:t>
              </w:r>
            </w:hyperlink>
            <w:r w:rsidR="002E0472" w:rsidRPr="00375DA1">
              <w:rPr>
                <w:b w:val="0"/>
                <w:bCs w:val="0"/>
              </w:rPr>
              <w:t>.</w:t>
            </w:r>
          </w:p>
          <w:p w14:paraId="7A5BEF23" w14:textId="77777777" w:rsidR="00BC774D" w:rsidRPr="00375DA1" w:rsidRDefault="00BC774D" w:rsidP="00BC774D">
            <w:pPr>
              <w:pStyle w:val="Heading2"/>
              <w:rPr>
                <w:b w:val="0"/>
                <w:bCs w:val="0"/>
              </w:rPr>
            </w:pPr>
            <w:r w:rsidRPr="00375DA1">
              <w:rPr>
                <w:b w:val="0"/>
                <w:bCs w:val="0"/>
              </w:rPr>
              <w:t xml:space="preserve">We will only give your personal information to third parties where the law either requires or allows us to do so. </w:t>
            </w:r>
          </w:p>
          <w:p w14:paraId="094D6F62" w14:textId="0A1D0EE6" w:rsidR="000629D5" w:rsidRDefault="000629D5" w:rsidP="002E0472">
            <w:pPr>
              <w:jc w:val="both"/>
            </w:pPr>
          </w:p>
        </w:tc>
      </w:tr>
      <w:tr w:rsidR="000629D5" w14:paraId="35A3BAE6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48D05DA4" w14:textId="2800C7A2" w:rsidR="000629D5" w:rsidRDefault="000629D5" w:rsidP="00467697">
            <w:pPr>
              <w:jc w:val="both"/>
            </w:pPr>
          </w:p>
          <w:p w14:paraId="18D1925C" w14:textId="0B6D85BF" w:rsidR="000629D5" w:rsidRPr="00846D4F" w:rsidRDefault="000629D5" w:rsidP="00467697">
            <w:pPr>
              <w:pStyle w:val="ContactDetails"/>
              <w:jc w:val="both"/>
              <w:rPr>
                <w:rStyle w:val="Hyperlink"/>
              </w:rPr>
            </w:pPr>
          </w:p>
        </w:tc>
        <w:tc>
          <w:tcPr>
            <w:tcW w:w="720" w:type="dxa"/>
          </w:tcPr>
          <w:p w14:paraId="3AE8A2B2" w14:textId="77777777" w:rsidR="000629D5" w:rsidRDefault="000629D5" w:rsidP="00467697">
            <w:pPr>
              <w:tabs>
                <w:tab w:val="left" w:pos="990"/>
              </w:tabs>
              <w:jc w:val="both"/>
            </w:pPr>
          </w:p>
        </w:tc>
        <w:tc>
          <w:tcPr>
            <w:tcW w:w="6470" w:type="dxa"/>
            <w:vMerge/>
          </w:tcPr>
          <w:p w14:paraId="09B66740" w14:textId="77777777" w:rsidR="000629D5" w:rsidRPr="004D3011" w:rsidRDefault="000629D5" w:rsidP="00467697">
            <w:pPr>
              <w:jc w:val="both"/>
              <w:rPr>
                <w:color w:val="FFFFFF" w:themeColor="background1"/>
              </w:rPr>
            </w:pPr>
          </w:p>
        </w:tc>
      </w:tr>
    </w:tbl>
    <w:p w14:paraId="6545C951" w14:textId="77777777" w:rsidR="0043117B" w:rsidRPr="00846D4F" w:rsidRDefault="005453B1" w:rsidP="00467697">
      <w:pPr>
        <w:tabs>
          <w:tab w:val="left" w:pos="990"/>
        </w:tabs>
        <w:spacing w:after="0"/>
        <w:jc w:val="both"/>
        <w:rPr>
          <w:sz w:val="8"/>
        </w:rPr>
      </w:pPr>
    </w:p>
    <w:sectPr w:rsidR="0043117B" w:rsidRPr="00846D4F" w:rsidSect="000C45FF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447C" w14:textId="77777777" w:rsidR="005453B1" w:rsidRDefault="005453B1" w:rsidP="000C45FF">
      <w:r>
        <w:separator/>
      </w:r>
    </w:p>
  </w:endnote>
  <w:endnote w:type="continuationSeparator" w:id="0">
    <w:p w14:paraId="188D5A80" w14:textId="77777777" w:rsidR="005453B1" w:rsidRDefault="005453B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57652" w14:textId="77777777" w:rsidR="005453B1" w:rsidRDefault="005453B1" w:rsidP="000C45FF">
      <w:r>
        <w:separator/>
      </w:r>
    </w:p>
  </w:footnote>
  <w:footnote w:type="continuationSeparator" w:id="0">
    <w:p w14:paraId="6A1B83EC" w14:textId="77777777" w:rsidR="005453B1" w:rsidRDefault="005453B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80D00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16885D" wp14:editId="177A244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0819"/>
    <w:multiLevelType w:val="multilevel"/>
    <w:tmpl w:val="9F203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60A2F"/>
    <w:multiLevelType w:val="hybridMultilevel"/>
    <w:tmpl w:val="D1368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F6553"/>
    <w:multiLevelType w:val="hybridMultilevel"/>
    <w:tmpl w:val="F10E6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A32BB"/>
    <w:multiLevelType w:val="multilevel"/>
    <w:tmpl w:val="E8BCF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059CD"/>
    <w:multiLevelType w:val="multilevel"/>
    <w:tmpl w:val="A3CE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AE748F"/>
    <w:multiLevelType w:val="hybridMultilevel"/>
    <w:tmpl w:val="50DC81EC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942454">
    <w:abstractNumId w:val="5"/>
  </w:num>
  <w:num w:numId="2" w16cid:durableId="344406256">
    <w:abstractNumId w:val="3"/>
  </w:num>
  <w:num w:numId="3" w16cid:durableId="257645015">
    <w:abstractNumId w:val="4"/>
  </w:num>
  <w:num w:numId="4" w16cid:durableId="1391028378">
    <w:abstractNumId w:val="0"/>
  </w:num>
  <w:num w:numId="5" w16cid:durableId="906184493">
    <w:abstractNumId w:val="1"/>
  </w:num>
  <w:num w:numId="6" w16cid:durableId="13672920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22"/>
    <w:rsid w:val="00034E84"/>
    <w:rsid w:val="00036450"/>
    <w:rsid w:val="00061C84"/>
    <w:rsid w:val="000629D5"/>
    <w:rsid w:val="00076632"/>
    <w:rsid w:val="000C45FF"/>
    <w:rsid w:val="000E3FD1"/>
    <w:rsid w:val="000F46E6"/>
    <w:rsid w:val="0016182C"/>
    <w:rsid w:val="00180329"/>
    <w:rsid w:val="0019001F"/>
    <w:rsid w:val="00194381"/>
    <w:rsid w:val="001A74A5"/>
    <w:rsid w:val="001B2ABD"/>
    <w:rsid w:val="001D2335"/>
    <w:rsid w:val="001E1759"/>
    <w:rsid w:val="001F1ECC"/>
    <w:rsid w:val="00222357"/>
    <w:rsid w:val="002400EB"/>
    <w:rsid w:val="00244620"/>
    <w:rsid w:val="00244BF2"/>
    <w:rsid w:val="00256CF7"/>
    <w:rsid w:val="00267AEB"/>
    <w:rsid w:val="002A2B0C"/>
    <w:rsid w:val="002A2BC5"/>
    <w:rsid w:val="002E0472"/>
    <w:rsid w:val="0030481B"/>
    <w:rsid w:val="00307EB0"/>
    <w:rsid w:val="00314E33"/>
    <w:rsid w:val="00375DA1"/>
    <w:rsid w:val="003B3242"/>
    <w:rsid w:val="004071FC"/>
    <w:rsid w:val="004263C1"/>
    <w:rsid w:val="00445947"/>
    <w:rsid w:val="00467697"/>
    <w:rsid w:val="004813B3"/>
    <w:rsid w:val="00485435"/>
    <w:rsid w:val="00496591"/>
    <w:rsid w:val="004A2829"/>
    <w:rsid w:val="004C63E4"/>
    <w:rsid w:val="004D3011"/>
    <w:rsid w:val="0052526C"/>
    <w:rsid w:val="005453B1"/>
    <w:rsid w:val="00561B4A"/>
    <w:rsid w:val="005645EE"/>
    <w:rsid w:val="005D6289"/>
    <w:rsid w:val="005E39D5"/>
    <w:rsid w:val="00612544"/>
    <w:rsid w:val="0062123A"/>
    <w:rsid w:val="00646E75"/>
    <w:rsid w:val="006610D6"/>
    <w:rsid w:val="006771D0"/>
    <w:rsid w:val="00691065"/>
    <w:rsid w:val="006A1C61"/>
    <w:rsid w:val="006E0949"/>
    <w:rsid w:val="00715FCB"/>
    <w:rsid w:val="00743101"/>
    <w:rsid w:val="007867A0"/>
    <w:rsid w:val="007927F5"/>
    <w:rsid w:val="007C7822"/>
    <w:rsid w:val="007E1B6D"/>
    <w:rsid w:val="00802CA0"/>
    <w:rsid w:val="00804D75"/>
    <w:rsid w:val="00846D4F"/>
    <w:rsid w:val="008C1736"/>
    <w:rsid w:val="008D2874"/>
    <w:rsid w:val="008E3045"/>
    <w:rsid w:val="008F3CE7"/>
    <w:rsid w:val="009111CE"/>
    <w:rsid w:val="00922D5C"/>
    <w:rsid w:val="009245AE"/>
    <w:rsid w:val="00977DEE"/>
    <w:rsid w:val="009E7C63"/>
    <w:rsid w:val="00A02DE2"/>
    <w:rsid w:val="00A10A67"/>
    <w:rsid w:val="00A17D52"/>
    <w:rsid w:val="00A2118D"/>
    <w:rsid w:val="00A65E29"/>
    <w:rsid w:val="00AD15C8"/>
    <w:rsid w:val="00AD76E2"/>
    <w:rsid w:val="00B0240F"/>
    <w:rsid w:val="00B20152"/>
    <w:rsid w:val="00B70850"/>
    <w:rsid w:val="00B872AF"/>
    <w:rsid w:val="00BB5208"/>
    <w:rsid w:val="00BC774D"/>
    <w:rsid w:val="00C066B6"/>
    <w:rsid w:val="00C179FE"/>
    <w:rsid w:val="00C37BA1"/>
    <w:rsid w:val="00C4674C"/>
    <w:rsid w:val="00C506CF"/>
    <w:rsid w:val="00C72BED"/>
    <w:rsid w:val="00C93656"/>
    <w:rsid w:val="00C9578B"/>
    <w:rsid w:val="00CA562E"/>
    <w:rsid w:val="00CB2D30"/>
    <w:rsid w:val="00D2522B"/>
    <w:rsid w:val="00D82F2F"/>
    <w:rsid w:val="00DA694B"/>
    <w:rsid w:val="00DC47C4"/>
    <w:rsid w:val="00DD172A"/>
    <w:rsid w:val="00E01491"/>
    <w:rsid w:val="00E25A26"/>
    <w:rsid w:val="00E55D74"/>
    <w:rsid w:val="00E572F3"/>
    <w:rsid w:val="00E866EC"/>
    <w:rsid w:val="00E93B74"/>
    <w:rsid w:val="00EB3A62"/>
    <w:rsid w:val="00F111C1"/>
    <w:rsid w:val="00F43B07"/>
    <w:rsid w:val="00F60274"/>
    <w:rsid w:val="00F77FB9"/>
    <w:rsid w:val="00F80ECB"/>
    <w:rsid w:val="00FA0384"/>
    <w:rsid w:val="00FB068F"/>
    <w:rsid w:val="00FD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302F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link w:val="NoSpacingChar"/>
    <w:uiPriority w:val="1"/>
    <w:qFormat/>
    <w:rsid w:val="000629D5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B0240F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B0240F"/>
    <w:rPr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426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nrtraining.co.uk/privacy-policy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jane@newtonriggtraining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ne@newtonriggtraining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4A323F8E-D3BE-4F90-A311-65C0FEE53CC6%7d\%7b62B95971-AC33-4D5B-9579-35038A439B27%7dtf88924273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{62B95971-AC33-4D5B-9579-35038A439B27}tf88924273_win32</Template>
  <TotalTime>0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2022-03-07T11:36:00Z</dcterms:created>
  <dcterms:modified xsi:type="dcterms:W3CDTF">2022-06-28T16:29:00Z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